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3D633" w14:textId="678A3727" w:rsidR="00E2311D" w:rsidRPr="00E2311D" w:rsidRDefault="00E2311D" w:rsidP="00B96943">
      <w:pPr>
        <w:jc w:val="center"/>
        <w:rPr>
          <w:b/>
          <w:sz w:val="24"/>
        </w:rPr>
      </w:pPr>
      <w:r w:rsidRPr="00E2311D">
        <w:rPr>
          <w:b/>
          <w:sz w:val="24"/>
        </w:rPr>
        <w:t>VLOGA ZA PRIDOBITEV PRAVICE DO PRILAGODITEV ŠOLSKIH OBVEZNOSTI</w:t>
      </w:r>
    </w:p>
    <w:p w14:paraId="017EC9F2" w14:textId="7FD0AADE" w:rsidR="001E1215" w:rsidRDefault="00E2311D" w:rsidP="001E1215">
      <w:pPr>
        <w:jc w:val="center"/>
        <w:rPr>
          <w:b/>
          <w:sz w:val="24"/>
        </w:rPr>
      </w:pPr>
      <w:r w:rsidRPr="00E2311D">
        <w:rPr>
          <w:b/>
          <w:sz w:val="24"/>
        </w:rPr>
        <w:t xml:space="preserve">V ŠOLSKEM LETU </w:t>
      </w:r>
      <w:r w:rsidR="00826F8C">
        <w:rPr>
          <w:b/>
          <w:sz w:val="24"/>
        </w:rPr>
        <w:t>2026/27</w:t>
      </w:r>
    </w:p>
    <w:p w14:paraId="0337FC37" w14:textId="77777777" w:rsidR="001E1215" w:rsidRPr="00E2311D" w:rsidRDefault="001E1215" w:rsidP="001E1215">
      <w:pPr>
        <w:jc w:val="center"/>
        <w:rPr>
          <w:b/>
          <w:sz w:val="24"/>
        </w:rPr>
      </w:pPr>
    </w:p>
    <w:p w14:paraId="7DB0A641" w14:textId="63023751" w:rsidR="00E2311D" w:rsidRDefault="00E2311D" w:rsidP="00E2311D">
      <w:pPr>
        <w:pStyle w:val="Odstavekseznama"/>
        <w:numPr>
          <w:ilvl w:val="0"/>
          <w:numId w:val="7"/>
        </w:numPr>
        <w:rPr>
          <w:b/>
        </w:rPr>
      </w:pPr>
      <w:r w:rsidRPr="006575CF">
        <w:rPr>
          <w:b/>
        </w:rPr>
        <w:t>PODATKI O VLAGATELJU</w:t>
      </w:r>
      <w:r w:rsidR="008B52F1">
        <w:rPr>
          <w:b/>
        </w:rPr>
        <w:t xml:space="preserve"> (staršu/skrbniku) </w:t>
      </w:r>
      <w:r w:rsidR="00417E92">
        <w:rPr>
          <w:b/>
        </w:rPr>
        <w:t>in DIJAKU</w:t>
      </w:r>
    </w:p>
    <w:p w14:paraId="41DB40F6" w14:textId="1D13828B" w:rsidR="008B52F1" w:rsidRPr="001E1215" w:rsidRDefault="008B52F1" w:rsidP="008B52F1">
      <w:r w:rsidRPr="001E1215">
        <w:t>Ime in priimek</w:t>
      </w:r>
      <w:r w:rsidR="00417E92" w:rsidRPr="001E1215">
        <w:t xml:space="preserve"> starša/skrbnika: _____________________________</w:t>
      </w:r>
      <w:r w:rsidR="001E1215">
        <w:t>__</w:t>
      </w:r>
      <w:r w:rsidR="00417E92" w:rsidRPr="001E1215">
        <w:t xml:space="preserve">__________________________ </w:t>
      </w:r>
    </w:p>
    <w:p w14:paraId="320A993C" w14:textId="5C898CA4" w:rsidR="00417E92" w:rsidRPr="001E1215" w:rsidRDefault="00417E92" w:rsidP="008B52F1">
      <w:r w:rsidRPr="001E1215">
        <w:t>Stalni naslov: ____________________________________________</w:t>
      </w:r>
      <w:r w:rsidR="001E1215">
        <w:t>_</w:t>
      </w:r>
      <w:r w:rsidRPr="001E1215">
        <w:t xml:space="preserve">__________________________ </w:t>
      </w:r>
    </w:p>
    <w:p w14:paraId="6FEE0BBA" w14:textId="23E5558F" w:rsidR="00E2311D" w:rsidRPr="001E1215" w:rsidRDefault="00417E92" w:rsidP="00E2311D">
      <w:r w:rsidRPr="001E1215">
        <w:t>Ime in priimek dijaka ______________________________________________ Razred: _____</w:t>
      </w:r>
      <w:r w:rsidR="001E1215">
        <w:t>_</w:t>
      </w:r>
      <w:r w:rsidRPr="001E1215">
        <w:t xml:space="preserve">______ </w:t>
      </w:r>
    </w:p>
    <w:p w14:paraId="015BA423" w14:textId="21239080" w:rsidR="00E2311D" w:rsidRPr="00417E92" w:rsidRDefault="00E2311D" w:rsidP="00417E92">
      <w:pPr>
        <w:pStyle w:val="Odstavekseznama"/>
        <w:numPr>
          <w:ilvl w:val="0"/>
          <w:numId w:val="7"/>
        </w:numPr>
        <w:rPr>
          <w:b/>
        </w:rPr>
      </w:pPr>
      <w:r w:rsidRPr="00417E92">
        <w:rPr>
          <w:b/>
        </w:rPr>
        <w:t>VLOGO VLAGAM ZARAD</w:t>
      </w:r>
      <w:r w:rsidR="00417E92" w:rsidRPr="00417E92">
        <w:rPr>
          <w:b/>
        </w:rPr>
        <w:t>I</w:t>
      </w:r>
      <w:r w:rsidR="001E1215">
        <w:rPr>
          <w:b/>
        </w:rPr>
        <w:t xml:space="preserve"> </w:t>
      </w:r>
      <w:r w:rsidRPr="00417E92">
        <w:rPr>
          <w:b/>
        </w:rPr>
        <w:t>(obkroži</w:t>
      </w:r>
      <w:r w:rsidR="001E1215">
        <w:rPr>
          <w:b/>
        </w:rPr>
        <w:t>te</w:t>
      </w:r>
      <w:r w:rsidRPr="00417E92">
        <w:rPr>
          <w:b/>
        </w:rPr>
        <w:t xml:space="preserve">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28"/>
        <w:gridCol w:w="4527"/>
      </w:tblGrid>
      <w:tr w:rsidR="00E2311D" w:rsidRPr="007C2CC8" w14:paraId="19BB0BB7" w14:textId="77777777" w:rsidTr="00417E92">
        <w:tc>
          <w:tcPr>
            <w:tcW w:w="4528" w:type="dxa"/>
          </w:tcPr>
          <w:p w14:paraId="33B48E82" w14:textId="77777777" w:rsidR="00E2311D" w:rsidRPr="007C2CC8" w:rsidRDefault="00E2311D" w:rsidP="00A2543F">
            <w:pPr>
              <w:rPr>
                <w:b/>
              </w:rPr>
            </w:pPr>
            <w:r w:rsidRPr="007C2CC8">
              <w:rPr>
                <w:b/>
              </w:rPr>
              <w:t xml:space="preserve">Razlog: </w:t>
            </w:r>
          </w:p>
        </w:tc>
        <w:tc>
          <w:tcPr>
            <w:tcW w:w="4527" w:type="dxa"/>
          </w:tcPr>
          <w:p w14:paraId="30CBE91F" w14:textId="77777777" w:rsidR="00E2311D" w:rsidRPr="007C2CC8" w:rsidRDefault="00E2311D" w:rsidP="00A2543F">
            <w:pPr>
              <w:rPr>
                <w:b/>
              </w:rPr>
            </w:pPr>
            <w:r w:rsidRPr="007C2CC8">
              <w:rPr>
                <w:b/>
              </w:rPr>
              <w:t xml:space="preserve">Potrebne priloge: </w:t>
            </w:r>
          </w:p>
        </w:tc>
      </w:tr>
      <w:tr w:rsidR="00E2311D" w14:paraId="12EF4613" w14:textId="77777777" w:rsidTr="00417E92">
        <w:tc>
          <w:tcPr>
            <w:tcW w:w="4528" w:type="dxa"/>
          </w:tcPr>
          <w:p w14:paraId="37BD2537" w14:textId="77777777" w:rsidR="00E2311D" w:rsidRDefault="00E2311D" w:rsidP="00E2311D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>Nadarjen dijak</w:t>
            </w:r>
          </w:p>
        </w:tc>
        <w:tc>
          <w:tcPr>
            <w:tcW w:w="4527" w:type="dxa"/>
          </w:tcPr>
          <w:p w14:paraId="6E4973E0" w14:textId="1E564EF0" w:rsidR="00E2311D" w:rsidRDefault="00417E92" w:rsidP="00417E92">
            <w:r>
              <w:t xml:space="preserve">1. </w:t>
            </w:r>
            <w:r w:rsidR="00E2311D">
              <w:t xml:space="preserve">Dokazilo o odkriti nadarjenosti </w:t>
            </w:r>
          </w:p>
        </w:tc>
      </w:tr>
      <w:tr w:rsidR="00E2311D" w14:paraId="54223D51" w14:textId="77777777" w:rsidTr="00417E92">
        <w:tc>
          <w:tcPr>
            <w:tcW w:w="4528" w:type="dxa"/>
          </w:tcPr>
          <w:p w14:paraId="47BB9FD7" w14:textId="1C24F9D0" w:rsidR="00E2311D" w:rsidRDefault="00E2311D" w:rsidP="00E2311D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 xml:space="preserve">Dijak perspektivni športnik </w:t>
            </w:r>
          </w:p>
          <w:p w14:paraId="51906F9C" w14:textId="77777777" w:rsidR="00417E92" w:rsidRDefault="00417E92" w:rsidP="00417E92">
            <w:pPr>
              <w:spacing w:after="0" w:line="240" w:lineRule="auto"/>
            </w:pPr>
          </w:p>
          <w:p w14:paraId="005FF763" w14:textId="64BC0EF3" w:rsidR="00E2311D" w:rsidRDefault="00E2311D" w:rsidP="00E2311D">
            <w:pPr>
              <w:spacing w:after="0" w:line="240" w:lineRule="auto"/>
            </w:pPr>
          </w:p>
        </w:tc>
        <w:tc>
          <w:tcPr>
            <w:tcW w:w="4527" w:type="dxa"/>
            <w:vMerge w:val="restart"/>
          </w:tcPr>
          <w:p w14:paraId="7CA23214" w14:textId="65571D32" w:rsidR="00E2311D" w:rsidRDefault="00417E92" w:rsidP="00417E92">
            <w:pPr>
              <w:spacing w:line="240" w:lineRule="auto"/>
            </w:pPr>
            <w:r>
              <w:t xml:space="preserve">1. </w:t>
            </w:r>
            <w:r w:rsidR="00E2311D">
              <w:t>Potrdilo Olimpijskega komiteja Slovenije</w:t>
            </w:r>
          </w:p>
          <w:p w14:paraId="75683468" w14:textId="664ED330" w:rsidR="00E2311D" w:rsidRDefault="00417E92" w:rsidP="00417E92">
            <w:pPr>
              <w:spacing w:line="240" w:lineRule="auto"/>
            </w:pPr>
            <w:r>
              <w:t xml:space="preserve">2. </w:t>
            </w:r>
            <w:r w:rsidR="00E2311D">
              <w:t>Potrdilo Združenja športnih zvez o vpisu v evidenco registriranih in kategoriziranih špo</w:t>
            </w:r>
            <w:r>
              <w:t>r</w:t>
            </w:r>
            <w:r w:rsidR="00E2311D">
              <w:t>tnikov</w:t>
            </w:r>
          </w:p>
          <w:p w14:paraId="39AF6DD9" w14:textId="721ACE4D" w:rsidR="00E2311D" w:rsidRDefault="00417E92" w:rsidP="00417E92">
            <w:pPr>
              <w:spacing w:line="240" w:lineRule="auto"/>
            </w:pPr>
            <w:r>
              <w:t xml:space="preserve">3. </w:t>
            </w:r>
            <w:r w:rsidR="00E2311D">
              <w:t>Urnik treningov in tekem za celotno šol. leto</w:t>
            </w:r>
          </w:p>
          <w:p w14:paraId="1A15DF3F" w14:textId="343C355C" w:rsidR="00E2311D" w:rsidRDefault="00417E92" w:rsidP="00417E92">
            <w:pPr>
              <w:spacing w:line="240" w:lineRule="auto"/>
            </w:pPr>
            <w:r>
              <w:t xml:space="preserve">4. </w:t>
            </w:r>
            <w:r w:rsidR="00E2311D">
              <w:t>Potrdilo športnega društva</w:t>
            </w:r>
          </w:p>
        </w:tc>
      </w:tr>
      <w:tr w:rsidR="00E2311D" w14:paraId="3D9773D4" w14:textId="77777777" w:rsidTr="00417E92">
        <w:tc>
          <w:tcPr>
            <w:tcW w:w="4528" w:type="dxa"/>
          </w:tcPr>
          <w:p w14:paraId="40972691" w14:textId="77777777" w:rsidR="00E2311D" w:rsidRDefault="00E2311D" w:rsidP="00E2311D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>Dijak vrhunski športnik</w:t>
            </w:r>
          </w:p>
        </w:tc>
        <w:tc>
          <w:tcPr>
            <w:tcW w:w="4527" w:type="dxa"/>
            <w:vMerge/>
          </w:tcPr>
          <w:p w14:paraId="01AF4FDD" w14:textId="77777777" w:rsidR="00E2311D" w:rsidRDefault="00E2311D" w:rsidP="00A2543F"/>
        </w:tc>
      </w:tr>
      <w:tr w:rsidR="00E2311D" w14:paraId="4E7502B5" w14:textId="77777777" w:rsidTr="00D020C7">
        <w:trPr>
          <w:trHeight w:val="1034"/>
        </w:trPr>
        <w:tc>
          <w:tcPr>
            <w:tcW w:w="4528" w:type="dxa"/>
          </w:tcPr>
          <w:p w14:paraId="76435BBD" w14:textId="14F497B1" w:rsidR="00E2311D" w:rsidRDefault="00E2311D" w:rsidP="00E2311D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>Dijak, ki se pripravlja na mednarodna tekmovanja v znanju ali na druge mednarodne izobraževalne in kulturne prireditve ter izmenjave</w:t>
            </w:r>
          </w:p>
        </w:tc>
        <w:tc>
          <w:tcPr>
            <w:tcW w:w="4527" w:type="dxa"/>
            <w:vMerge w:val="restart"/>
          </w:tcPr>
          <w:p w14:paraId="31B85945" w14:textId="1F47BF54" w:rsidR="00E2311D" w:rsidRPr="00D020C7" w:rsidRDefault="00417E92" w:rsidP="00D020C7">
            <w:pPr>
              <w:pStyle w:val="Brezrazmikov"/>
              <w:rPr>
                <w:sz w:val="20"/>
                <w:szCs w:val="20"/>
              </w:rPr>
            </w:pPr>
            <w:r>
              <w:t>1.</w:t>
            </w:r>
            <w:r w:rsidR="00D020C7" w:rsidRPr="00B702C0">
              <w:rPr>
                <w:sz w:val="20"/>
                <w:szCs w:val="20"/>
              </w:rPr>
              <w:t xml:space="preserve"> </w:t>
            </w:r>
            <w:r w:rsidR="00D020C7" w:rsidRPr="00B702C0">
              <w:rPr>
                <w:sz w:val="20"/>
                <w:szCs w:val="20"/>
              </w:rPr>
              <w:t>Potrdilo organizacije v kateri se dijak udejstvuje z opisom aktivnosti.</w:t>
            </w:r>
          </w:p>
          <w:p w14:paraId="3222C377" w14:textId="77777777" w:rsidR="00D020C7" w:rsidRDefault="00417E92" w:rsidP="00D020C7">
            <w:pPr>
              <w:jc w:val="both"/>
            </w:pPr>
            <w:r>
              <w:t xml:space="preserve">2. </w:t>
            </w:r>
            <w:r w:rsidR="00E2311D">
              <w:t>Urnik priprav in nastopov/tekem za celotno</w:t>
            </w:r>
            <w:r w:rsidR="00D020C7">
              <w:t xml:space="preserve"> </w:t>
            </w:r>
            <w:r w:rsidR="00E2311D">
              <w:t>šol. let</w:t>
            </w:r>
            <w:r w:rsidR="00D020C7">
              <w:t>o.</w:t>
            </w:r>
          </w:p>
          <w:p w14:paraId="05CAC1AF" w14:textId="758DD26E" w:rsidR="00417E92" w:rsidRDefault="00D020C7" w:rsidP="00D020C7">
            <w:pPr>
              <w:jc w:val="both"/>
            </w:pPr>
            <w:r>
              <w:t xml:space="preserve">3. </w:t>
            </w:r>
            <w:r w:rsidR="00417E92">
              <w:t xml:space="preserve">Mnenje mentorja </w:t>
            </w:r>
          </w:p>
        </w:tc>
      </w:tr>
      <w:tr w:rsidR="00E2311D" w14:paraId="6FD0E20E" w14:textId="77777777" w:rsidTr="00417E92">
        <w:tc>
          <w:tcPr>
            <w:tcW w:w="4528" w:type="dxa"/>
          </w:tcPr>
          <w:p w14:paraId="79F5B311" w14:textId="77777777" w:rsidR="00E2311D" w:rsidRDefault="00E2311D" w:rsidP="00E2311D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Druge športne in kulturne dejavnosti</w:t>
            </w:r>
          </w:p>
        </w:tc>
        <w:tc>
          <w:tcPr>
            <w:tcW w:w="4527" w:type="dxa"/>
            <w:vMerge/>
          </w:tcPr>
          <w:p w14:paraId="61E380CB" w14:textId="77777777" w:rsidR="00E2311D" w:rsidRDefault="00E2311D" w:rsidP="00A2543F"/>
        </w:tc>
      </w:tr>
      <w:tr w:rsidR="00D020C7" w14:paraId="678D1452" w14:textId="77777777" w:rsidTr="00417E92">
        <w:tc>
          <w:tcPr>
            <w:tcW w:w="4528" w:type="dxa"/>
          </w:tcPr>
          <w:p w14:paraId="3B7D2C05" w14:textId="77777777" w:rsidR="00D020C7" w:rsidRDefault="00D020C7" w:rsidP="00D020C7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>Dijak, ki prihaja iz tuje države</w:t>
            </w:r>
          </w:p>
        </w:tc>
        <w:tc>
          <w:tcPr>
            <w:tcW w:w="4527" w:type="dxa"/>
          </w:tcPr>
          <w:p w14:paraId="4C0E9C40" w14:textId="4AF5731B" w:rsidR="00D020C7" w:rsidRDefault="00D020C7" w:rsidP="00D020C7">
            <w:r w:rsidRPr="00B702C0">
              <w:rPr>
                <w:sz w:val="20"/>
                <w:szCs w:val="20"/>
              </w:rPr>
              <w:t>Dokazilo ni potrebno, ker šola odloči na podlagi  predhodno pridobljene dokumentacije.</w:t>
            </w:r>
          </w:p>
        </w:tc>
      </w:tr>
      <w:tr w:rsidR="00D020C7" w14:paraId="26BD1D54" w14:textId="77777777" w:rsidTr="00417E92">
        <w:trPr>
          <w:trHeight w:val="426"/>
        </w:trPr>
        <w:tc>
          <w:tcPr>
            <w:tcW w:w="4528" w:type="dxa"/>
          </w:tcPr>
          <w:p w14:paraId="2A517C29" w14:textId="454DBC75" w:rsidR="00D020C7" w:rsidRPr="00417E92" w:rsidRDefault="00D020C7" w:rsidP="00D020C7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 w:rsidRPr="00417E92">
              <w:t xml:space="preserve">Daljše ali pogoste odsotnosti iz zdravstvenih razlogov </w:t>
            </w:r>
          </w:p>
        </w:tc>
        <w:tc>
          <w:tcPr>
            <w:tcW w:w="4527" w:type="dxa"/>
          </w:tcPr>
          <w:p w14:paraId="1314F9BA" w14:textId="60B90DC4" w:rsidR="00D020C7" w:rsidRPr="00417E92" w:rsidRDefault="00D020C7" w:rsidP="00D020C7">
            <w:r w:rsidRPr="00417E92">
              <w:t>Zdravstvena dokazila izdana s strani specialistov</w:t>
            </w:r>
          </w:p>
        </w:tc>
      </w:tr>
      <w:tr w:rsidR="00D020C7" w14:paraId="5413BD48" w14:textId="77777777" w:rsidTr="00417E92">
        <w:tc>
          <w:tcPr>
            <w:tcW w:w="4528" w:type="dxa"/>
          </w:tcPr>
          <w:p w14:paraId="50D3A14A" w14:textId="77777777" w:rsidR="00D020C7" w:rsidRDefault="00D020C7" w:rsidP="00D020C7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>Vzporedno šolanje</w:t>
            </w:r>
          </w:p>
        </w:tc>
        <w:tc>
          <w:tcPr>
            <w:tcW w:w="4527" w:type="dxa"/>
          </w:tcPr>
          <w:p w14:paraId="61DF718B" w14:textId="23CBF08E" w:rsidR="00D020C7" w:rsidRDefault="00D020C7" w:rsidP="00D020C7">
            <w:r>
              <w:t xml:space="preserve">Potrdilo </w:t>
            </w:r>
            <w:r w:rsidR="00115E94">
              <w:t>o vpisu za</w:t>
            </w:r>
            <w:r>
              <w:t xml:space="preserve"> šolanj</w:t>
            </w:r>
            <w:r w:rsidR="00115E94">
              <w:t>e</w:t>
            </w:r>
            <w:r>
              <w:t xml:space="preserve"> na drugi šoli</w:t>
            </w:r>
          </w:p>
        </w:tc>
      </w:tr>
      <w:tr w:rsidR="00D020C7" w14:paraId="3C2BD7F2" w14:textId="77777777" w:rsidTr="00417E92">
        <w:tc>
          <w:tcPr>
            <w:tcW w:w="4528" w:type="dxa"/>
          </w:tcPr>
          <w:p w14:paraId="2C4B65A1" w14:textId="484A0FBF" w:rsidR="00D020C7" w:rsidRDefault="00D020C7" w:rsidP="00D020C7">
            <w:pPr>
              <w:pStyle w:val="Odstavekseznama"/>
              <w:numPr>
                <w:ilvl w:val="0"/>
                <w:numId w:val="3"/>
              </w:numPr>
              <w:spacing w:after="0" w:line="240" w:lineRule="auto"/>
            </w:pPr>
            <w:r>
              <w:t>Drugi utemeljeni primeri</w:t>
            </w:r>
          </w:p>
        </w:tc>
        <w:tc>
          <w:tcPr>
            <w:tcW w:w="4527" w:type="dxa"/>
          </w:tcPr>
          <w:p w14:paraId="63868F14" w14:textId="3D090A37" w:rsidR="00D020C7" w:rsidRDefault="00D020C7" w:rsidP="00D020C7">
            <w:r>
              <w:t>Ustrezna dokazila</w:t>
            </w:r>
          </w:p>
        </w:tc>
      </w:tr>
    </w:tbl>
    <w:p w14:paraId="1391ABE7" w14:textId="77777777" w:rsidR="001E1215" w:rsidRPr="00E2311D" w:rsidRDefault="001E1215" w:rsidP="00E2311D">
      <w:pPr>
        <w:rPr>
          <w:b/>
        </w:rPr>
      </w:pPr>
    </w:p>
    <w:p w14:paraId="16F305F4" w14:textId="77777777" w:rsidR="00115E94" w:rsidRDefault="00E2311D" w:rsidP="00E2311D">
      <w:pPr>
        <w:pStyle w:val="Odstavekseznama"/>
        <w:numPr>
          <w:ilvl w:val="0"/>
          <w:numId w:val="7"/>
        </w:numPr>
        <w:rPr>
          <w:b/>
        </w:rPr>
      </w:pPr>
      <w:r w:rsidRPr="00417E92">
        <w:rPr>
          <w:b/>
        </w:rPr>
        <w:t>OPIS VZROKA</w:t>
      </w:r>
      <w:r w:rsidR="00417E92">
        <w:rPr>
          <w:b/>
        </w:rPr>
        <w:t xml:space="preserve"> ZA PRILAGAJANJE OBVEZNOSTI</w:t>
      </w:r>
    </w:p>
    <w:p w14:paraId="66C7E71B" w14:textId="77777777" w:rsidR="00115E94" w:rsidRDefault="00E2311D" w:rsidP="00115E94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5E94">
        <w:t xml:space="preserve"> </w:t>
      </w:r>
    </w:p>
    <w:p w14:paraId="2127FBFF" w14:textId="02E6AEAD" w:rsidR="00942ECE" w:rsidRPr="00115E94" w:rsidRDefault="00942ECE" w:rsidP="00115E94">
      <w:pPr>
        <w:rPr>
          <w:b/>
        </w:rPr>
      </w:pPr>
      <w:r>
        <w:t xml:space="preserve"> </w:t>
      </w:r>
    </w:p>
    <w:p w14:paraId="06E5B982" w14:textId="77BD7C2D" w:rsidR="00E2311D" w:rsidRPr="00942ECE" w:rsidRDefault="00417E92" w:rsidP="00417E92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lastRenderedPageBreak/>
        <w:t>POTREBNE PRILAGODITVE</w:t>
      </w:r>
    </w:p>
    <w:p w14:paraId="21C84700" w14:textId="7961BB9E" w:rsidR="00942ECE" w:rsidRDefault="00942ECE" w:rsidP="00417E92"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020C7">
        <w:t>__________________</w:t>
      </w:r>
      <w:r w:rsidR="00115E94">
        <w:t xml:space="preserve">__________________________________________________________________________________ </w:t>
      </w:r>
    </w:p>
    <w:p w14:paraId="356783BA" w14:textId="2A23E8C2" w:rsidR="00115E94" w:rsidRPr="00942ECE" w:rsidRDefault="00115E94" w:rsidP="00417E92">
      <w:r>
        <w:t>……………………………………………………………………………………………………………………………………………………………</w:t>
      </w:r>
    </w:p>
    <w:p w14:paraId="360A5731" w14:textId="0FEF0A82" w:rsidR="00E2311D" w:rsidRPr="00115E94" w:rsidRDefault="00E2311D" w:rsidP="00E2311D">
      <w:pPr>
        <w:rPr>
          <w:b/>
        </w:rPr>
      </w:pPr>
      <w:r w:rsidRPr="00115E94">
        <w:rPr>
          <w:b/>
        </w:rPr>
        <w:t>*Opomb</w:t>
      </w:r>
      <w:r w:rsidR="001E1215" w:rsidRPr="00115E94">
        <w:rPr>
          <w:b/>
        </w:rPr>
        <w:t>i</w:t>
      </w:r>
      <w:r w:rsidRPr="00115E94">
        <w:rPr>
          <w:b/>
        </w:rPr>
        <w:t xml:space="preserve">: </w:t>
      </w:r>
    </w:p>
    <w:p w14:paraId="7DF96F7B" w14:textId="61AE693F" w:rsidR="001E1215" w:rsidRPr="00115E94" w:rsidRDefault="001E1215" w:rsidP="00E2311D">
      <w:r w:rsidRPr="00115E94">
        <w:t>Osnova prilagajanja šolskih obveznosti dijaku v srednji šoli temelji na Pravilniku o prilagoditvah šolskih obveznosti dijaku v srednji šoli, Uradni list RS, št</w:t>
      </w:r>
      <w:bookmarkStart w:id="0" w:name="_GoBack"/>
      <w:bookmarkEnd w:id="0"/>
      <w:r w:rsidRPr="00115E94">
        <w:t>. 30/18.</w:t>
      </w:r>
    </w:p>
    <w:p w14:paraId="2FEAFBA4" w14:textId="0FF87407" w:rsidR="00E2311D" w:rsidRPr="00115E94" w:rsidRDefault="00D020C7" w:rsidP="00E2311D">
      <w:r w:rsidRPr="00115E94">
        <w:t xml:space="preserve">Popolno vlogo je potrebno oddati </w:t>
      </w:r>
      <w:r w:rsidRPr="00115E94">
        <w:rPr>
          <w:b/>
          <w:u w:val="single"/>
        </w:rPr>
        <w:t>do 30. 9. 2026</w:t>
      </w:r>
      <w:r w:rsidRPr="00115E94">
        <w:t xml:space="preserve"> razredniku oz. šolski svetovalni službi. Naknadna oddaja vloge je možne le iz utemeljenih razlogov. </w:t>
      </w:r>
    </w:p>
    <w:p w14:paraId="0575E249" w14:textId="068BC689" w:rsidR="00E2311D" w:rsidRDefault="00E2311D" w:rsidP="00E2311D">
      <w:r>
        <w:t>……………………………………………………………………………………………………………………………………………………………</w:t>
      </w:r>
    </w:p>
    <w:p w14:paraId="64C48C88" w14:textId="5B9BDCE3" w:rsidR="00E2311D" w:rsidRDefault="00E2311D" w:rsidP="00E2311D">
      <w:r>
        <w:t xml:space="preserve">Datum: ________________ </w:t>
      </w:r>
    </w:p>
    <w:p w14:paraId="1D3676B5" w14:textId="06BD9380" w:rsidR="00E2311D" w:rsidRDefault="00E2311D" w:rsidP="00E2311D">
      <w:r>
        <w:t xml:space="preserve">Podpis dijaka: </w:t>
      </w:r>
      <w:r w:rsidR="00942ECE">
        <w:t xml:space="preserve">                                                                              </w:t>
      </w:r>
      <w:r>
        <w:t xml:space="preserve"> </w:t>
      </w:r>
      <w:r w:rsidR="00942ECE">
        <w:t xml:space="preserve">    </w:t>
      </w:r>
      <w:r>
        <w:t>Podpis starša oz. zakonitega zastopnika: _______________________</w:t>
      </w:r>
      <w:r w:rsidR="00942ECE">
        <w:t xml:space="preserve">_                                                        </w:t>
      </w:r>
      <w:r>
        <w:t>_________</w:t>
      </w:r>
      <w:r w:rsidR="00942ECE">
        <w:t>______</w:t>
      </w:r>
      <w:r>
        <w:t>_________________</w:t>
      </w:r>
    </w:p>
    <w:p w14:paraId="2CC11F15" w14:textId="77777777" w:rsidR="00A36A9B" w:rsidRPr="000B51DE" w:rsidRDefault="00A36A9B" w:rsidP="000B51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A36A9B" w:rsidRPr="000B51DE" w:rsidSect="000A4564">
      <w:headerReference w:type="default" r:id="rId8"/>
      <w:headerReference w:type="first" r:id="rId9"/>
      <w:footerReference w:type="first" r:id="rId10"/>
      <w:pgSz w:w="11901" w:h="16817"/>
      <w:pgMar w:top="1701" w:right="1418" w:bottom="1701" w:left="1418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9663F" w14:textId="77777777" w:rsidR="001E47D2" w:rsidRDefault="001E47D2" w:rsidP="00B8443C">
      <w:pPr>
        <w:spacing w:after="0" w:line="240" w:lineRule="auto"/>
      </w:pPr>
      <w:r>
        <w:separator/>
      </w:r>
    </w:p>
  </w:endnote>
  <w:endnote w:type="continuationSeparator" w:id="0">
    <w:p w14:paraId="197A45C1" w14:textId="77777777" w:rsidR="001E47D2" w:rsidRDefault="001E47D2" w:rsidP="00B8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1B1C0" w14:textId="77777777" w:rsidR="00A2543F" w:rsidRDefault="00A2543F" w:rsidP="00FD4563">
    <w:pPr>
      <w:pStyle w:val="Noga"/>
      <w:jc w:val="center"/>
    </w:pPr>
    <w:r>
      <w:rPr>
        <w:noProof/>
        <w:lang w:eastAsia="sl-SI"/>
      </w:rPr>
      <w:drawing>
        <wp:inline distT="0" distB="0" distL="0" distR="0" wp14:anchorId="74DD829B" wp14:editId="70E86885">
          <wp:extent cx="2976880" cy="379095"/>
          <wp:effectExtent l="0" t="0" r="0" b="0"/>
          <wp:docPr id="18" name="Picture 5" descr="nog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g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688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C2D6B" w14:textId="77777777" w:rsidR="001E47D2" w:rsidRDefault="001E47D2" w:rsidP="00B8443C">
      <w:pPr>
        <w:spacing w:after="0" w:line="240" w:lineRule="auto"/>
      </w:pPr>
      <w:r>
        <w:separator/>
      </w:r>
    </w:p>
  </w:footnote>
  <w:footnote w:type="continuationSeparator" w:id="0">
    <w:p w14:paraId="210AE3F6" w14:textId="77777777" w:rsidR="001E47D2" w:rsidRDefault="001E47D2" w:rsidP="00B8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DF088" w14:textId="75BDEAA6" w:rsidR="00A2543F" w:rsidRDefault="00A2543F" w:rsidP="00B8443C">
    <w:pPr>
      <w:pStyle w:val="Glava"/>
      <w:jc w:val="center"/>
    </w:pPr>
    <w:r>
      <w:rPr>
        <w:noProof/>
        <w:lang w:eastAsia="sl-SI"/>
      </w:rPr>
      <w:drawing>
        <wp:inline distT="0" distB="0" distL="0" distR="0" wp14:anchorId="11DFCCA2" wp14:editId="51BA0CBC">
          <wp:extent cx="855980" cy="1021715"/>
          <wp:effectExtent l="0" t="0" r="0" b="0"/>
          <wp:docPr id="6" name="Picture 1" descr="logo_GFM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FML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2BD7D" w14:textId="77777777" w:rsidR="00A2543F" w:rsidRDefault="00A2543F" w:rsidP="00F06249">
    <w:pPr>
      <w:pStyle w:val="Glava"/>
      <w:jc w:val="center"/>
    </w:pPr>
    <w:r>
      <w:rPr>
        <w:noProof/>
        <w:lang w:eastAsia="sl-SI"/>
      </w:rPr>
      <w:drawing>
        <wp:inline distT="0" distB="0" distL="0" distR="0" wp14:anchorId="0CEBB28D" wp14:editId="492D95ED">
          <wp:extent cx="855980" cy="1021715"/>
          <wp:effectExtent l="0" t="0" r="0" b="0"/>
          <wp:docPr id="17" name="Picture 1" descr="logo_GFM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FML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C460B" w14:textId="77777777" w:rsidR="00A2543F" w:rsidRDefault="00A2543F" w:rsidP="00F06249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32A15"/>
    <w:multiLevelType w:val="hybridMultilevel"/>
    <w:tmpl w:val="5C78FA42"/>
    <w:lvl w:ilvl="0" w:tplc="C13A76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0528"/>
    <w:multiLevelType w:val="hybridMultilevel"/>
    <w:tmpl w:val="CFE65E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6EFF"/>
    <w:multiLevelType w:val="hybridMultilevel"/>
    <w:tmpl w:val="0F9AFB1C"/>
    <w:lvl w:ilvl="0" w:tplc="08D63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83C5D"/>
    <w:multiLevelType w:val="multilevel"/>
    <w:tmpl w:val="1CDA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213BD"/>
    <w:multiLevelType w:val="hybridMultilevel"/>
    <w:tmpl w:val="9C5E292C"/>
    <w:lvl w:ilvl="0" w:tplc="3A647F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6655B"/>
    <w:multiLevelType w:val="hybridMultilevel"/>
    <w:tmpl w:val="D018BDE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F49F2"/>
    <w:multiLevelType w:val="hybridMultilevel"/>
    <w:tmpl w:val="6C1872BE"/>
    <w:lvl w:ilvl="0" w:tplc="17C2D0C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B42AE"/>
    <w:multiLevelType w:val="hybridMultilevel"/>
    <w:tmpl w:val="87CE7C1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C38ED"/>
    <w:multiLevelType w:val="hybridMultilevel"/>
    <w:tmpl w:val="CC848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75816"/>
    <w:multiLevelType w:val="hybridMultilevel"/>
    <w:tmpl w:val="66EAA8F2"/>
    <w:lvl w:ilvl="0" w:tplc="4A0882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84B26"/>
    <w:multiLevelType w:val="hybridMultilevel"/>
    <w:tmpl w:val="1B9461AE"/>
    <w:lvl w:ilvl="0" w:tplc="BC3014C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F9"/>
    <w:rsid w:val="00027829"/>
    <w:rsid w:val="0003774C"/>
    <w:rsid w:val="00085B84"/>
    <w:rsid w:val="000869F9"/>
    <w:rsid w:val="000A4564"/>
    <w:rsid w:val="000B51DE"/>
    <w:rsid w:val="000C56A1"/>
    <w:rsid w:val="000E7F3F"/>
    <w:rsid w:val="000F25FC"/>
    <w:rsid w:val="0010127D"/>
    <w:rsid w:val="00115E94"/>
    <w:rsid w:val="00130423"/>
    <w:rsid w:val="001879A0"/>
    <w:rsid w:val="00191001"/>
    <w:rsid w:val="001E1215"/>
    <w:rsid w:val="001E47D2"/>
    <w:rsid w:val="002001DF"/>
    <w:rsid w:val="00201B2F"/>
    <w:rsid w:val="00206A4A"/>
    <w:rsid w:val="00221E17"/>
    <w:rsid w:val="002441BE"/>
    <w:rsid w:val="0025770C"/>
    <w:rsid w:val="0026635B"/>
    <w:rsid w:val="00271133"/>
    <w:rsid w:val="00276B9E"/>
    <w:rsid w:val="002B5975"/>
    <w:rsid w:val="002C3A35"/>
    <w:rsid w:val="003065A7"/>
    <w:rsid w:val="003113F6"/>
    <w:rsid w:val="003452E5"/>
    <w:rsid w:val="00377BAB"/>
    <w:rsid w:val="003B2BED"/>
    <w:rsid w:val="003D1260"/>
    <w:rsid w:val="003F0010"/>
    <w:rsid w:val="00406811"/>
    <w:rsid w:val="004127DE"/>
    <w:rsid w:val="00417E92"/>
    <w:rsid w:val="00427FD5"/>
    <w:rsid w:val="00433B73"/>
    <w:rsid w:val="0046574B"/>
    <w:rsid w:val="00493AAF"/>
    <w:rsid w:val="004A6841"/>
    <w:rsid w:val="004C1442"/>
    <w:rsid w:val="004C30B6"/>
    <w:rsid w:val="00517AF7"/>
    <w:rsid w:val="00537D6B"/>
    <w:rsid w:val="0056127E"/>
    <w:rsid w:val="00585ED6"/>
    <w:rsid w:val="005D3DFE"/>
    <w:rsid w:val="005D4B7C"/>
    <w:rsid w:val="005E69DB"/>
    <w:rsid w:val="005F1787"/>
    <w:rsid w:val="006021D1"/>
    <w:rsid w:val="006050B7"/>
    <w:rsid w:val="00616A10"/>
    <w:rsid w:val="00626243"/>
    <w:rsid w:val="00656353"/>
    <w:rsid w:val="00670CB7"/>
    <w:rsid w:val="00684A88"/>
    <w:rsid w:val="00687119"/>
    <w:rsid w:val="006906B6"/>
    <w:rsid w:val="00693CB4"/>
    <w:rsid w:val="006B3A92"/>
    <w:rsid w:val="006B6D59"/>
    <w:rsid w:val="006C141A"/>
    <w:rsid w:val="006C3E1A"/>
    <w:rsid w:val="00705CF1"/>
    <w:rsid w:val="007075F5"/>
    <w:rsid w:val="0072529A"/>
    <w:rsid w:val="007425F5"/>
    <w:rsid w:val="007735B1"/>
    <w:rsid w:val="00777908"/>
    <w:rsid w:val="007A5D28"/>
    <w:rsid w:val="007C0159"/>
    <w:rsid w:val="007C0E98"/>
    <w:rsid w:val="007C26C9"/>
    <w:rsid w:val="007E2238"/>
    <w:rsid w:val="008125D8"/>
    <w:rsid w:val="00826F8C"/>
    <w:rsid w:val="008329A4"/>
    <w:rsid w:val="00853847"/>
    <w:rsid w:val="00865A23"/>
    <w:rsid w:val="008871AA"/>
    <w:rsid w:val="008927E1"/>
    <w:rsid w:val="008B52F1"/>
    <w:rsid w:val="008C1B4A"/>
    <w:rsid w:val="008E702A"/>
    <w:rsid w:val="008F11A3"/>
    <w:rsid w:val="00926125"/>
    <w:rsid w:val="00942ECE"/>
    <w:rsid w:val="0095647F"/>
    <w:rsid w:val="00962E42"/>
    <w:rsid w:val="00972D21"/>
    <w:rsid w:val="00A1377F"/>
    <w:rsid w:val="00A147E2"/>
    <w:rsid w:val="00A15924"/>
    <w:rsid w:val="00A21775"/>
    <w:rsid w:val="00A2543F"/>
    <w:rsid w:val="00A36A9B"/>
    <w:rsid w:val="00A501B6"/>
    <w:rsid w:val="00A67BC1"/>
    <w:rsid w:val="00AB3728"/>
    <w:rsid w:val="00AC087C"/>
    <w:rsid w:val="00AC4FCD"/>
    <w:rsid w:val="00AD4E8B"/>
    <w:rsid w:val="00AE4E3D"/>
    <w:rsid w:val="00B3266D"/>
    <w:rsid w:val="00B33591"/>
    <w:rsid w:val="00B3762E"/>
    <w:rsid w:val="00B41C52"/>
    <w:rsid w:val="00B534CC"/>
    <w:rsid w:val="00B654BA"/>
    <w:rsid w:val="00B67670"/>
    <w:rsid w:val="00B8443C"/>
    <w:rsid w:val="00B91EBF"/>
    <w:rsid w:val="00B96943"/>
    <w:rsid w:val="00BD66DF"/>
    <w:rsid w:val="00C011B1"/>
    <w:rsid w:val="00C20919"/>
    <w:rsid w:val="00C61C44"/>
    <w:rsid w:val="00CD0410"/>
    <w:rsid w:val="00D020C7"/>
    <w:rsid w:val="00D11598"/>
    <w:rsid w:val="00D154B0"/>
    <w:rsid w:val="00D33868"/>
    <w:rsid w:val="00D400BD"/>
    <w:rsid w:val="00D729EA"/>
    <w:rsid w:val="00D85D9A"/>
    <w:rsid w:val="00D90EBF"/>
    <w:rsid w:val="00D9643E"/>
    <w:rsid w:val="00DA4F17"/>
    <w:rsid w:val="00DB1872"/>
    <w:rsid w:val="00DB5436"/>
    <w:rsid w:val="00DD2435"/>
    <w:rsid w:val="00DE3552"/>
    <w:rsid w:val="00DE441E"/>
    <w:rsid w:val="00E03BF3"/>
    <w:rsid w:val="00E22D2A"/>
    <w:rsid w:val="00E2311D"/>
    <w:rsid w:val="00E26A8E"/>
    <w:rsid w:val="00EA6E00"/>
    <w:rsid w:val="00EB3C1A"/>
    <w:rsid w:val="00EB5B19"/>
    <w:rsid w:val="00EE17E9"/>
    <w:rsid w:val="00EE2B9A"/>
    <w:rsid w:val="00EF6C49"/>
    <w:rsid w:val="00F06249"/>
    <w:rsid w:val="00F942DE"/>
    <w:rsid w:val="00FA45A1"/>
    <w:rsid w:val="00FC18BC"/>
    <w:rsid w:val="00FD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A702C"/>
  <w15:docId w15:val="{DC9C9998-E013-4C91-8975-4C2F4AD4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2311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8C1B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C1B4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rsid w:val="008C1B4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rsid w:val="008C1B4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unhideWhenUsed/>
    <w:rsid w:val="008C1B4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443C"/>
  </w:style>
  <w:style w:type="paragraph" w:styleId="Noga">
    <w:name w:val="footer"/>
    <w:basedOn w:val="Navaden"/>
    <w:link w:val="NogaZnak"/>
    <w:uiPriority w:val="99"/>
    <w:unhideWhenUsed/>
    <w:rsid w:val="00B8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443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8443C"/>
    <w:rPr>
      <w:rFonts w:ascii="Tahoma" w:hAnsi="Tahoma" w:cs="Tahoma"/>
      <w:sz w:val="16"/>
      <w:szCs w:val="16"/>
    </w:rPr>
  </w:style>
  <w:style w:type="character" w:styleId="Intenzivenpoudarek">
    <w:name w:val="Intense Emphasis"/>
    <w:uiPriority w:val="21"/>
    <w:qFormat/>
    <w:rsid w:val="008C1B4A"/>
    <w:rPr>
      <w:b/>
      <w:bCs/>
      <w:i/>
      <w:iCs/>
      <w:color w:val="0099CC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C1B4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0099CC"/>
    </w:rPr>
  </w:style>
  <w:style w:type="character" w:customStyle="1" w:styleId="IntenzivencitatZnak">
    <w:name w:val="Intenziven citat Znak"/>
    <w:link w:val="Intenzivencitat"/>
    <w:uiPriority w:val="30"/>
    <w:rsid w:val="008C1B4A"/>
    <w:rPr>
      <w:b/>
      <w:bCs/>
      <w:i/>
      <w:iCs/>
      <w:color w:val="0099CC"/>
      <w:sz w:val="22"/>
      <w:szCs w:val="22"/>
      <w:lang w:eastAsia="en-US"/>
    </w:rPr>
  </w:style>
  <w:style w:type="character" w:styleId="Neensklic">
    <w:name w:val="Subtle Reference"/>
    <w:uiPriority w:val="31"/>
    <w:qFormat/>
    <w:rsid w:val="008C1B4A"/>
    <w:rPr>
      <w:smallCaps/>
      <w:color w:val="AB2229"/>
      <w:u w:val="single"/>
    </w:rPr>
  </w:style>
  <w:style w:type="character" w:styleId="Intenzivensklic">
    <w:name w:val="Intense Reference"/>
    <w:uiPriority w:val="32"/>
    <w:qFormat/>
    <w:rsid w:val="008C1B4A"/>
    <w:rPr>
      <w:b/>
      <w:bCs/>
      <w:smallCaps/>
      <w:color w:val="AB2229"/>
      <w:spacing w:val="5"/>
      <w:u w:val="single"/>
    </w:rPr>
  </w:style>
  <w:style w:type="character" w:customStyle="1" w:styleId="Naslov1Znak">
    <w:name w:val="Naslov 1 Znak"/>
    <w:link w:val="Naslov1"/>
    <w:uiPriority w:val="9"/>
    <w:rsid w:val="008C1B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8C1B4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8C1B4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slov4Znak">
    <w:name w:val="Naslov 4 Znak"/>
    <w:link w:val="Naslov4"/>
    <w:uiPriority w:val="9"/>
    <w:rsid w:val="008C1B4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slov5Znak">
    <w:name w:val="Naslov 5 Znak"/>
    <w:link w:val="Naslov5"/>
    <w:uiPriority w:val="9"/>
    <w:rsid w:val="008C1B4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C1B4A"/>
    <w:pPr>
      <w:spacing w:after="60"/>
      <w:jc w:val="center"/>
      <w:outlineLvl w:val="1"/>
    </w:pPr>
    <w:rPr>
      <w:rFonts w:ascii="Cambria" w:eastAsia="Times New Roman" w:hAnsi="Cambria"/>
      <w:color w:val="0099CC"/>
      <w:sz w:val="24"/>
      <w:szCs w:val="24"/>
    </w:rPr>
  </w:style>
  <w:style w:type="character" w:customStyle="1" w:styleId="PodnaslovZnak">
    <w:name w:val="Podnaslov Znak"/>
    <w:link w:val="Podnaslov"/>
    <w:uiPriority w:val="11"/>
    <w:rsid w:val="008C1B4A"/>
    <w:rPr>
      <w:rFonts w:ascii="Cambria" w:eastAsia="Times New Roman" w:hAnsi="Cambria" w:cs="Times New Roman"/>
      <w:color w:val="0099CC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1879A0"/>
    <w:pPr>
      <w:ind w:left="720"/>
      <w:contextualSpacing/>
    </w:pPr>
  </w:style>
  <w:style w:type="table" w:styleId="Tabelamrea">
    <w:name w:val="Table Grid"/>
    <w:basedOn w:val="Navadnatabela"/>
    <w:uiPriority w:val="39"/>
    <w:rsid w:val="00187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85D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85D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85D9A"/>
    <w:rPr>
      <w:rFonts w:asciiTheme="minorHAnsi" w:eastAsiaTheme="minorHAnsi" w:hAnsiTheme="minorHAnsi" w:cstheme="minorBidi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85D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85D9A"/>
    <w:rPr>
      <w:rFonts w:asciiTheme="minorHAnsi" w:eastAsiaTheme="minorHAnsi" w:hAnsiTheme="minorHAnsi" w:cstheme="minorBidi"/>
      <w:b/>
      <w:bCs/>
      <w:lang w:val="sl-SI"/>
    </w:rPr>
  </w:style>
  <w:style w:type="character" w:styleId="Hiperpovezava">
    <w:name w:val="Hyperlink"/>
    <w:basedOn w:val="Privzetapisavaodstavka"/>
    <w:uiPriority w:val="99"/>
    <w:unhideWhenUsed/>
    <w:rsid w:val="00DB5436"/>
    <w:rPr>
      <w:color w:val="0000FF"/>
      <w:u w:val="single"/>
    </w:rPr>
  </w:style>
  <w:style w:type="paragraph" w:styleId="Brezrazmikov">
    <w:name w:val="No Spacing"/>
    <w:uiPriority w:val="1"/>
    <w:qFormat/>
    <w:rsid w:val="00D020C7"/>
    <w:rPr>
      <w:rFonts w:asciiTheme="minorHAnsi" w:eastAsiaTheme="minorHAnsi" w:hAnsiTheme="minorHAnsi" w:cstheme="minorBid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94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5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570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346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37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7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7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9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5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4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4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3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8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vonko%20Kustec\Downloads\Sklep%20o%20prilagoditvi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33B6A-A228-4119-A6C7-953F2B46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Sklep o prilagoditvi (2)</Template>
  <TotalTime>7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 Kustec</dc:creator>
  <cp:lastModifiedBy>Uporabnik</cp:lastModifiedBy>
  <cp:revision>3</cp:revision>
  <cp:lastPrinted>2026-08-18T10:49:00Z</cp:lastPrinted>
  <dcterms:created xsi:type="dcterms:W3CDTF">2026-08-29T06:32:00Z</dcterms:created>
  <dcterms:modified xsi:type="dcterms:W3CDTF">2026-08-29T06:46:00Z</dcterms:modified>
</cp:coreProperties>
</file>